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2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720"/>
        <w:gridCol w:w="631"/>
        <w:gridCol w:w="1921"/>
        <w:gridCol w:w="424"/>
        <w:gridCol w:w="250"/>
        <w:gridCol w:w="6980"/>
      </w:tblGrid>
      <w:tr w:rsidR="00E77B5E" w:rsidRPr="001259E4" w:rsidTr="00CE54AD">
        <w:trPr>
          <w:trHeight w:val="2112"/>
        </w:trPr>
        <w:tc>
          <w:tcPr>
            <w:tcW w:w="3272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1259E4" w:rsidRDefault="00E77B5E" w:rsidP="00AE68A8">
            <w:r w:rsidRPr="001259E4">
              <w:rPr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77B5E" w:rsidRPr="00976A14" w:rsidRDefault="00E77B5E" w:rsidP="00E77B5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Elipse 3" o:spid="_x0000_s1026" alt="foto de cara de muj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" stroked="f" strokeweight="1pt">
                      <v:fill r:id="rId12" o:title="foto de cara de mujer" recolor="t" rotate="t" type="frame"/>
                      <v:stroke joinstyle="miter"/>
                      <v:textbox>
                        <w:txbxContent>
                          <w:p w:rsidR="00E77B5E" w:rsidRPr="00976A14" w:rsidRDefault="00E77B5E" w:rsidP="00E77B5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:rsidR="00E77B5E" w:rsidRPr="001259E4" w:rsidRDefault="00E77B5E" w:rsidP="00AE68A8"/>
        </w:tc>
        <w:tc>
          <w:tcPr>
            <w:tcW w:w="7230" w:type="dxa"/>
            <w:gridSpan w:val="2"/>
            <w:tcBorders>
              <w:bottom w:val="nil"/>
            </w:tcBorders>
          </w:tcPr>
          <w:p w:rsidR="00E77B5E" w:rsidRPr="001259E4" w:rsidRDefault="00BC4745" w:rsidP="00AE68A8">
            <w:pPr>
              <w:pStyle w:val="Puesto"/>
            </w:pPr>
            <w:r>
              <w:t xml:space="preserve">Servicios </w:t>
            </w:r>
            <w:r w:rsidR="00E77B5E" w:rsidRPr="001259E4">
              <w:rPr>
                <w:lang w:bidi="es-ES"/>
              </w:rPr>
              <w:br/>
            </w:r>
          </w:p>
        </w:tc>
      </w:tr>
      <w:tr w:rsidR="00E77B5E" w:rsidRPr="005E7582" w:rsidTr="00CE54AD">
        <w:trPr>
          <w:trHeight w:val="884"/>
        </w:trPr>
        <w:tc>
          <w:tcPr>
            <w:tcW w:w="3272" w:type="dxa"/>
            <w:gridSpan w:val="3"/>
            <w:vMerge/>
          </w:tcPr>
          <w:p w:rsidR="00E77B5E" w:rsidRPr="001259E4" w:rsidRDefault="00E77B5E" w:rsidP="00AE68A8"/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250" w:type="dxa"/>
            <w:vAlign w:val="bottom"/>
          </w:tcPr>
          <w:p w:rsidR="00E77B5E" w:rsidRPr="001259E4" w:rsidRDefault="00E77B5E" w:rsidP="009B591F">
            <w:pPr>
              <w:pStyle w:val="Contacto"/>
            </w:pPr>
          </w:p>
        </w:tc>
        <w:tc>
          <w:tcPr>
            <w:tcW w:w="6980" w:type="dxa"/>
            <w:shd w:val="clear" w:color="auto" w:fill="F2F2F2" w:themeFill="background1" w:themeFillShade="F2"/>
            <w:vAlign w:val="bottom"/>
          </w:tcPr>
          <w:p w:rsidR="00E77B5E" w:rsidRDefault="00E42930" w:rsidP="005E7582">
            <w:pPr>
              <w:pStyle w:val="Contacto"/>
            </w:pPr>
            <w:r>
              <w:t xml:space="preserve">La recuperación del </w:t>
            </w:r>
            <w:r w:rsidR="00BC4745" w:rsidRPr="005E7582">
              <w:t xml:space="preserve"> </w:t>
            </w:r>
            <w:r w:rsidR="005F5A9A" w:rsidRPr="005E7582">
              <w:t>es</w:t>
            </w:r>
            <w:r w:rsidR="00BC4745" w:rsidRPr="005E7582">
              <w:t>tado nutricional</w:t>
            </w:r>
            <w:r w:rsidR="005E7582">
              <w:t xml:space="preserve"> </w:t>
            </w:r>
            <w:r>
              <w:t xml:space="preserve">adecuado es un proceso, como tal </w:t>
            </w:r>
            <w:r w:rsidR="005E7582">
              <w:t xml:space="preserve"> </w:t>
            </w:r>
            <w:r>
              <w:t xml:space="preserve">es </w:t>
            </w:r>
            <w:r w:rsidR="005E7582">
              <w:t xml:space="preserve">mejor </w:t>
            </w:r>
            <w:r w:rsidR="00BC4745" w:rsidRPr="005E7582">
              <w:t xml:space="preserve"> asumirlo</w:t>
            </w:r>
            <w:r w:rsidR="005E7582" w:rsidRPr="005E7582">
              <w:t xml:space="preserve">, </w:t>
            </w:r>
            <w:r w:rsidR="005E7582">
              <w:t xml:space="preserve"> </w:t>
            </w:r>
            <w:r>
              <w:t>así evitaremos</w:t>
            </w:r>
            <w:r w:rsidR="005E7582">
              <w:t xml:space="preserve"> </w:t>
            </w:r>
            <w:r w:rsidR="00BC4745" w:rsidRPr="005E7582">
              <w:t>caer en falsas expectativas</w:t>
            </w:r>
            <w:r>
              <w:t>, ocasionar decepcio</w:t>
            </w:r>
            <w:r w:rsidR="00BC4745" w:rsidRPr="005E7582">
              <w:t>n</w:t>
            </w:r>
            <w:r>
              <w:t>es</w:t>
            </w:r>
            <w:r w:rsidR="00BC4745" w:rsidRPr="005E7582">
              <w:t xml:space="preserve">, </w:t>
            </w:r>
            <w:r>
              <w:t>frustracio</w:t>
            </w:r>
            <w:r w:rsidR="00BC4745" w:rsidRPr="005E7582">
              <w:t>n</w:t>
            </w:r>
            <w:r>
              <w:t>es</w:t>
            </w:r>
            <w:r w:rsidR="00BC4745" w:rsidRPr="005E7582">
              <w:t xml:space="preserve">  y agotamiento</w:t>
            </w:r>
            <w:r>
              <w:t>.</w:t>
            </w:r>
          </w:p>
          <w:p w:rsidR="005E7582" w:rsidRPr="001259E4" w:rsidRDefault="005E7582" w:rsidP="005E7582">
            <w:pPr>
              <w:pStyle w:val="Contacto"/>
            </w:pPr>
            <w:r>
              <w:t>X.A.S</w:t>
            </w:r>
          </w:p>
        </w:tc>
      </w:tr>
      <w:tr w:rsidR="00E77B5E" w:rsidRPr="001259E4" w:rsidTr="00CE54AD">
        <w:trPr>
          <w:trHeight w:val="705"/>
        </w:trPr>
        <w:tc>
          <w:tcPr>
            <w:tcW w:w="3272" w:type="dxa"/>
            <w:gridSpan w:val="3"/>
            <w:vMerge/>
          </w:tcPr>
          <w:p w:rsidR="00E77B5E" w:rsidRPr="001259E4" w:rsidRDefault="00E77B5E" w:rsidP="00AE68A8"/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7230" w:type="dxa"/>
            <w:gridSpan w:val="2"/>
            <w:vMerge w:val="restart"/>
          </w:tcPr>
          <w:p w:rsidR="00E77B5E" w:rsidRPr="001259E4" w:rsidRDefault="00C00739" w:rsidP="009B591F">
            <w:pPr>
              <w:pStyle w:val="Ttulo1"/>
            </w:pPr>
            <w:r>
              <w:rPr>
                <w:lang w:bidi="es-ES"/>
              </w:rPr>
              <w:t>Pacientes</w:t>
            </w:r>
          </w:p>
          <w:p w:rsidR="00C00739" w:rsidRPr="008679E6" w:rsidRDefault="00C00739" w:rsidP="00C00739">
            <w:pPr>
              <w:shd w:val="clear" w:color="auto" w:fill="FFFFFF"/>
              <w:spacing w:after="36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De acuerdo a los datos recogidos en la consulta inicial se comparan con la segunda consulta, se analizan y  se entregan los resultados, la pauta dietética planificada y los objetivos a alcanzar.</w:t>
            </w:r>
          </w:p>
          <w:p w:rsidR="00C00739" w:rsidRPr="008679E6" w:rsidRDefault="00C00739" w:rsidP="00C00739">
            <w:pPr>
              <w:shd w:val="clear" w:color="auto" w:fill="FFFFFF"/>
              <w:spacing w:after="36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Las siguientes sesiones </w:t>
            </w:r>
            <w:r w:rsidR="00480756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de con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t</w:t>
            </w:r>
            <w:r w:rsidR="00480756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rol tendrán como objeto 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evaluar los posibles cambios físicos o fisiol</w:t>
            </w:r>
            <w:r w:rsidR="00480756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ógicos producidos, la continuidad del 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tratamiento nutricional y las recomendaciones generales sugeridas.</w:t>
            </w:r>
          </w:p>
          <w:p w:rsidR="00C00739" w:rsidRPr="008679E6" w:rsidRDefault="00C00739" w:rsidP="00C00739">
            <w:pPr>
              <w:shd w:val="clear" w:color="auto" w:fill="FFFFFF"/>
              <w:spacing w:after="36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No hay dos personas </w:t>
            </w:r>
            <w:r w:rsidR="00480756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iguales y las necesidades son diferentes  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de unas</w:t>
            </w:r>
            <w:r w:rsidR="00480756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personas 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a otras, por ello, el asesoramiento está dirigido a:</w:t>
            </w:r>
          </w:p>
          <w:p w:rsidR="00C00739" w:rsidRPr="008679E6" w:rsidRDefault="00C00739" w:rsidP="00C00739">
            <w:pPr>
              <w:numPr>
                <w:ilvl w:val="0"/>
                <w:numId w:val="16"/>
              </w:numPr>
              <w:shd w:val="clear" w:color="auto" w:fill="FFFFFF"/>
              <w:spacing w:after="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Personas que deseen aprender a alimentarse adecuadamente.</w:t>
            </w:r>
          </w:p>
          <w:p w:rsidR="00C00739" w:rsidRPr="008679E6" w:rsidRDefault="00C00739" w:rsidP="00C00739">
            <w:pPr>
              <w:shd w:val="clear" w:color="auto" w:fill="FFFFFF"/>
              <w:spacing w:after="0"/>
              <w:ind w:left="72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</w:p>
          <w:p w:rsidR="00C00739" w:rsidRPr="008679E6" w:rsidRDefault="00480756" w:rsidP="00C00739">
            <w:pPr>
              <w:numPr>
                <w:ilvl w:val="0"/>
                <w:numId w:val="16"/>
              </w:numPr>
              <w:shd w:val="clear" w:color="auto" w:fill="FFFFFF"/>
              <w:spacing w:after="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Tratar el sobrepeso y la obesidad</w:t>
            </w:r>
            <w:r w:rsidR="00C00739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– La prev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alencia de esta enfermedad </w:t>
            </w:r>
            <w:r w:rsidR="00C00739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ha aumentado significativamente en los últimos años. Su origen es complejo, está influenciado por una serie de factores de origen genético, ambiental y psicológico. Es por ello por lo que una modificación del estilo de vida es clave a la hora de obtener resultados satisfactorios y duraderos.</w:t>
            </w:r>
          </w:p>
          <w:p w:rsidR="00C00739" w:rsidRPr="008679E6" w:rsidRDefault="00C00739" w:rsidP="00C00739">
            <w:pPr>
              <w:shd w:val="clear" w:color="auto" w:fill="FFFFFF"/>
              <w:spacing w:after="0"/>
              <w:ind w:left="72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</w:p>
          <w:p w:rsidR="005F5A9A" w:rsidRPr="008679E6" w:rsidRDefault="00480756" w:rsidP="00C00739">
            <w:pPr>
              <w:numPr>
                <w:ilvl w:val="0"/>
                <w:numId w:val="16"/>
              </w:numPr>
              <w:shd w:val="clear" w:color="auto" w:fill="FFFFFF"/>
              <w:spacing w:after="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lastRenderedPageBreak/>
              <w:t>Patologías del sistema digestivo</w:t>
            </w:r>
            <w:r w:rsidR="00C00739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– En la prevención y t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ratamiento de </w:t>
            </w:r>
            <w:r w:rsidR="00C00739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una correcta alimentación puede influir en la mejora de la salud y calidad de vida de los pacientes.</w:t>
            </w:r>
          </w:p>
          <w:p w:rsidR="005F5A9A" w:rsidRPr="008679E6" w:rsidRDefault="005F5A9A" w:rsidP="005F5A9A">
            <w:pPr>
              <w:pStyle w:val="Prrafodelista"/>
              <w:numPr>
                <w:ilvl w:val="0"/>
                <w:numId w:val="0"/>
              </w:numPr>
              <w:ind w:left="720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</w:p>
          <w:p w:rsidR="005F5A9A" w:rsidRPr="008679E6" w:rsidRDefault="005F5A9A" w:rsidP="00C00739">
            <w:pPr>
              <w:numPr>
                <w:ilvl w:val="0"/>
                <w:numId w:val="16"/>
              </w:numPr>
              <w:shd w:val="clear" w:color="auto" w:fill="FFFFFF"/>
              <w:spacing w:after="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Otros </w:t>
            </w:r>
            <w:r w:rsidR="00C00739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pacientes que padezcan patologías como: diabetes, hiperuricemia y gota, enfermedades card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iovasculares, </w:t>
            </w:r>
            <w:r w:rsidR="00C00739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renales, déficits nutricionales, cáncer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, trastornos del sistema inmune.</w:t>
            </w:r>
          </w:p>
          <w:p w:rsidR="005F5A9A" w:rsidRPr="008679E6" w:rsidRDefault="005F5A9A" w:rsidP="005F5A9A">
            <w:pPr>
              <w:pStyle w:val="Prrafodelista"/>
              <w:numPr>
                <w:ilvl w:val="0"/>
                <w:numId w:val="0"/>
              </w:numPr>
              <w:ind w:left="720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</w:p>
          <w:p w:rsidR="00C00739" w:rsidRPr="008679E6" w:rsidRDefault="005F5A9A" w:rsidP="00C00739">
            <w:pPr>
              <w:numPr>
                <w:ilvl w:val="0"/>
                <w:numId w:val="16"/>
              </w:numPr>
              <w:shd w:val="clear" w:color="auto" w:fill="FFFFFF"/>
              <w:spacing w:after="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Tratar especialmente </w:t>
            </w:r>
            <w:r w:rsidR="00C00739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alergias e 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intolerancias alimentarias, derivadas de las cuales se produce un aumento de peso inexplicable, problemas digestivos, cefaleas, urticarias, gases, estreñimiento  y malestar digestivo general.</w:t>
            </w:r>
          </w:p>
          <w:p w:rsidR="00C00739" w:rsidRPr="008679E6" w:rsidRDefault="00C00739" w:rsidP="00C00739">
            <w:pPr>
              <w:pStyle w:val="Prrafodelista"/>
              <w:numPr>
                <w:ilvl w:val="0"/>
                <w:numId w:val="0"/>
              </w:numPr>
              <w:ind w:left="720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</w:p>
          <w:p w:rsidR="00C00739" w:rsidRPr="008679E6" w:rsidRDefault="00C00739" w:rsidP="00C00739">
            <w:pPr>
              <w:shd w:val="clear" w:color="auto" w:fill="FFFFFF"/>
              <w:spacing w:after="0"/>
              <w:ind w:left="72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</w:p>
          <w:p w:rsidR="00C00739" w:rsidRPr="008679E6" w:rsidRDefault="00C00739" w:rsidP="00C00739">
            <w:pPr>
              <w:numPr>
                <w:ilvl w:val="0"/>
                <w:numId w:val="16"/>
              </w:numPr>
              <w:shd w:val="clear" w:color="auto" w:fill="FFFFFF"/>
              <w:spacing w:after="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Nutrición deportiva – En el deporte resulta imprescindible compensar el alto gasto energético con una correcta alimentación e hidratación. Estas son claves para mejorar el rendimiento físico, prevenir lesiones y mejorar la recuperación post entrenamiento. Asimismo, ofrecemos asesoramiento nutricional colectivo a equipos.</w:t>
            </w:r>
          </w:p>
          <w:p w:rsidR="00C00739" w:rsidRPr="008679E6" w:rsidRDefault="00C00739" w:rsidP="00C00739">
            <w:pPr>
              <w:shd w:val="clear" w:color="auto" w:fill="FFFFFF"/>
              <w:spacing w:after="0"/>
              <w:ind w:left="72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</w:p>
          <w:p w:rsidR="00C00739" w:rsidRPr="008679E6" w:rsidRDefault="00C00739" w:rsidP="00C00739">
            <w:pPr>
              <w:numPr>
                <w:ilvl w:val="0"/>
                <w:numId w:val="16"/>
              </w:numPr>
              <w:shd w:val="clear" w:color="auto" w:fill="FFFFFF"/>
              <w:spacing w:after="0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Personas que, debido a su etapa en el ciclo vital o circunstancias necesiten requerimientos nutricionales específicos:</w:t>
            </w:r>
          </w:p>
          <w:p w:rsidR="00C00739" w:rsidRPr="008679E6" w:rsidRDefault="00C00739" w:rsidP="00C00739">
            <w:pPr>
              <w:shd w:val="clear" w:color="auto" w:fill="FFFFFF"/>
              <w:spacing w:after="0"/>
              <w:ind w:left="720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</w:p>
          <w:p w:rsidR="00C00739" w:rsidRPr="008679E6" w:rsidRDefault="00C00739" w:rsidP="00C00739">
            <w:pPr>
              <w:numPr>
                <w:ilvl w:val="1"/>
                <w:numId w:val="16"/>
              </w:numPr>
              <w:shd w:val="clear" w:color="auto" w:fill="FFFFFF"/>
              <w:spacing w:after="0"/>
              <w:ind w:left="108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>Niños y adolescentes – Los hábitos nutricionales adquiridos en las primeras etapas de la vida van a ser determinantes en el desarrollo posterior de las personas.</w:t>
            </w:r>
          </w:p>
          <w:p w:rsidR="00C00739" w:rsidRPr="008679E6" w:rsidRDefault="00C00739" w:rsidP="00C00739">
            <w:pPr>
              <w:shd w:val="clear" w:color="auto" w:fill="FFFFFF"/>
              <w:spacing w:after="0"/>
              <w:ind w:left="108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</w:p>
          <w:p w:rsidR="00C00739" w:rsidRPr="008679E6" w:rsidRDefault="00C00739" w:rsidP="00C00739">
            <w:pPr>
              <w:numPr>
                <w:ilvl w:val="1"/>
                <w:numId w:val="16"/>
              </w:numPr>
              <w:shd w:val="clear" w:color="auto" w:fill="FFFFFF"/>
              <w:spacing w:after="0"/>
              <w:ind w:left="108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Embarazadas y madres lactantes – También asesoramiento en la alimentación previa al embarazo. Sea 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lastRenderedPageBreak/>
              <w:t>cual sea la situación, una nutrición correcta influirá en mayor o menor medida en mejorar la fertilidad, prevenir malformaciones y deficiencias nutricionales en la madre y el futuro bebé, así como en la lactancia, y asegurar la suficiente producción de leche materna de calidad.</w:t>
            </w:r>
          </w:p>
          <w:p w:rsidR="00C00739" w:rsidRPr="008679E6" w:rsidRDefault="00C00739" w:rsidP="00C00739">
            <w:pPr>
              <w:pStyle w:val="Prrafodelista"/>
              <w:numPr>
                <w:ilvl w:val="0"/>
                <w:numId w:val="0"/>
              </w:numPr>
              <w:ind w:left="720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</w:p>
          <w:p w:rsidR="00C00739" w:rsidRPr="008679E6" w:rsidRDefault="00C00739" w:rsidP="00C00739">
            <w:pPr>
              <w:shd w:val="clear" w:color="auto" w:fill="FFFFFF"/>
              <w:spacing w:after="0"/>
              <w:ind w:left="108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</w:p>
          <w:p w:rsidR="00C00739" w:rsidRPr="008679E6" w:rsidRDefault="00CE54AD" w:rsidP="00C00739">
            <w:pPr>
              <w:numPr>
                <w:ilvl w:val="1"/>
                <w:numId w:val="16"/>
              </w:numPr>
              <w:shd w:val="clear" w:color="auto" w:fill="FFFFFF"/>
              <w:spacing w:after="0"/>
              <w:ind w:left="1080"/>
              <w:jc w:val="both"/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</w:pP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Adultos-mayores – este grupo poblacional va en aumento y junto al incremento  en la esperanza de vida lo convierte en un colectivo cada vez más importante en nuestra región,   </w:t>
            </w:r>
            <w:r w:rsidR="00C00739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</w:t>
            </w:r>
            <w:r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es fundamental resaltar la importancia de la alimentación y su repercusión  en el </w:t>
            </w:r>
            <w:r w:rsidR="00C00739" w:rsidRPr="008679E6">
              <w:rPr>
                <w:rFonts w:ascii="Arial Unicode MS" w:eastAsia="Arial Unicode MS" w:hAnsi="Arial Unicode MS" w:cs="Arial Unicode MS"/>
                <w:color w:val="302F31"/>
                <w:sz w:val="23"/>
                <w:szCs w:val="23"/>
                <w:lang w:eastAsia="es-ES"/>
              </w:rPr>
              <w:t xml:space="preserve"> tratamiento de las enfermedades más comunes que tienden a aparecer con la edad.</w:t>
            </w:r>
          </w:p>
          <w:p w:rsidR="00E77B5E" w:rsidRPr="008679E6" w:rsidRDefault="00E77B5E" w:rsidP="00AE68A8">
            <w:pPr>
              <w:rPr>
                <w:rFonts w:ascii="Arial Unicode MS" w:eastAsia="Arial Unicode MS" w:hAnsi="Arial Unicode MS" w:cs="Arial Unicode MS"/>
              </w:rPr>
            </w:pPr>
          </w:p>
          <w:p w:rsidR="00CE54AD" w:rsidRPr="00F41378" w:rsidRDefault="00CE54AD" w:rsidP="00F41378">
            <w:pPr>
              <w:pStyle w:val="Ttulo1"/>
              <w:rPr>
                <w:lang w:bidi="es-ES"/>
              </w:rPr>
            </w:pPr>
          </w:p>
          <w:p w:rsidR="00635346" w:rsidRPr="00CE54AD" w:rsidRDefault="00635346" w:rsidP="00CE54AD">
            <w:pPr>
              <w:rPr>
                <w:lang w:bidi="es-ES"/>
              </w:rPr>
            </w:pPr>
          </w:p>
          <w:p w:rsidR="00CE54AD" w:rsidRPr="00CE54AD" w:rsidRDefault="00CE54AD" w:rsidP="00CE54AD">
            <w:pPr>
              <w:rPr>
                <w:lang w:bidi="es-ES"/>
              </w:rPr>
            </w:pPr>
          </w:p>
          <w:p w:rsidR="00E77B5E" w:rsidRPr="001259E4" w:rsidRDefault="00E77B5E" w:rsidP="00C83A18">
            <w:pPr>
              <w:pStyle w:val="Cierre"/>
            </w:pPr>
          </w:p>
          <w:p w:rsidR="00E77B5E" w:rsidRPr="001259E4" w:rsidRDefault="00E77B5E" w:rsidP="00AE68A8"/>
        </w:tc>
      </w:tr>
      <w:tr w:rsidR="00E77B5E" w:rsidRPr="001259E4" w:rsidTr="00CE54AD">
        <w:trPr>
          <w:trHeight w:val="1164"/>
        </w:trPr>
        <w:tc>
          <w:tcPr>
            <w:tcW w:w="720" w:type="dxa"/>
          </w:tcPr>
          <w:p w:rsidR="00E77B5E" w:rsidRPr="001259E4" w:rsidRDefault="00E77B5E" w:rsidP="00AE68A8"/>
        </w:tc>
        <w:tc>
          <w:tcPr>
            <w:tcW w:w="2552" w:type="dxa"/>
            <w:gridSpan w:val="2"/>
          </w:tcPr>
          <w:p w:rsidR="00E77B5E" w:rsidRPr="001259E4" w:rsidRDefault="00E77B5E" w:rsidP="00AE68A8"/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7230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CE54AD">
        <w:trPr>
          <w:trHeight w:val="543"/>
        </w:trPr>
        <w:tc>
          <w:tcPr>
            <w:tcW w:w="720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  <w:r w:rsidRPr="001259E4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8E2E5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BwLduVYQuAVIBzLbnIsu3IsIfAskLXz&#10;bnIsu3IsIfAskLXzbnIsu3IsIfAskCjObnIsu3IsIfAskCjO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dZZSiLTGUjG3iv&#10;g9eN63dY/ZchK10qV4lKoltCGxKwccwOUVS3HnecK3mLYncQNmKs93SBJ9waEApFZoBNusDQ8Mar&#10;Mn5fMwasM7EozcmmbJd8esl/IATIJvU1Y62nVUfaGuHmThdYWxymXDOMraRSx2//ldjGzVCpFXhP&#10;UWYaZE48IYr4NCcONWp7PBOHyJRAsT1ie6NIEoIrusZHUb/yLY/zX1MEcsj5XpiR/xS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1" w:type="dxa"/>
            <w:vAlign w:val="center"/>
          </w:tcPr>
          <w:p w:rsidR="00E77B5E" w:rsidRPr="001259E4" w:rsidRDefault="0082616F" w:rsidP="00AE68A8">
            <w:pPr>
              <w:pStyle w:val="Informacin"/>
            </w:pPr>
            <w:sdt>
              <w:sdtPr>
                <w:id w:val="1645700282"/>
                <w:placeholder>
                  <w:docPart w:val="320D8E6EB7AD45F5AE27A806D628461F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259E4">
                  <w:rPr>
                    <w:lang w:bidi="es-ES"/>
                  </w:rPr>
                  <w:t>[Su dirección]</w:t>
                </w:r>
              </w:sdtContent>
            </w:sdt>
          </w:p>
          <w:p w:rsidR="00E77B5E" w:rsidRPr="001259E4" w:rsidRDefault="0082616F" w:rsidP="00AE68A8">
            <w:pPr>
              <w:pStyle w:val="Informacin"/>
            </w:pPr>
            <w:sdt>
              <w:sdtPr>
                <w:id w:val="-798381348"/>
                <w:placeholder>
                  <w:docPart w:val="0C1F0230543D4F288EEEE7A23C304B49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259E4">
                  <w:rPr>
                    <w:lang w:bidi="es-ES"/>
                  </w:rPr>
                  <w:t>[Ciudad, código postal]</w:t>
                </w:r>
              </w:sdtContent>
            </w:sdt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7230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CE54AD">
        <w:trPr>
          <w:trHeight w:val="183"/>
        </w:trPr>
        <w:tc>
          <w:tcPr>
            <w:tcW w:w="720" w:type="dxa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2552" w:type="dxa"/>
            <w:gridSpan w:val="2"/>
            <w:vAlign w:val="center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7230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CE54AD">
        <w:trPr>
          <w:trHeight w:val="624"/>
        </w:trPr>
        <w:tc>
          <w:tcPr>
            <w:tcW w:w="720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  <w:r w:rsidRPr="001259E4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B99F2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">
                      <v:shape id="Forma lib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1" w:type="dxa"/>
            <w:vAlign w:val="center"/>
          </w:tcPr>
          <w:p w:rsidR="00E77B5E" w:rsidRPr="001259E4" w:rsidRDefault="0082616F" w:rsidP="00AE68A8">
            <w:pPr>
              <w:pStyle w:val="Informacin"/>
            </w:pPr>
            <w:sdt>
              <w:sdtPr>
                <w:id w:val="1701595270"/>
                <w:placeholder>
                  <w:docPart w:val="1282DC75E1834EB98A2843B2CFF51515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259E4">
                  <w:rPr>
                    <w:lang w:bidi="es-ES"/>
                  </w:rPr>
                  <w:t>[Su teléfono]</w:t>
                </w:r>
              </w:sdtContent>
            </w:sdt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7230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CE54AD">
        <w:trPr>
          <w:trHeight w:val="183"/>
        </w:trPr>
        <w:tc>
          <w:tcPr>
            <w:tcW w:w="720" w:type="dxa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2552" w:type="dxa"/>
            <w:gridSpan w:val="2"/>
            <w:vAlign w:val="center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7230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CE54AD">
        <w:trPr>
          <w:trHeight w:val="633"/>
        </w:trPr>
        <w:tc>
          <w:tcPr>
            <w:tcW w:w="720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  <w:r w:rsidRPr="001259E4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91D2B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1" w:type="dxa"/>
            <w:vAlign w:val="center"/>
          </w:tcPr>
          <w:p w:rsidR="00E77B5E" w:rsidRPr="001259E4" w:rsidRDefault="0082616F" w:rsidP="00AE68A8">
            <w:pPr>
              <w:pStyle w:val="Informacin"/>
            </w:pPr>
            <w:sdt>
              <w:sdtPr>
                <w:id w:val="-1997099910"/>
                <w:placeholder>
                  <w:docPart w:val="AB36DCE52B0A455082054518B849362F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259E4">
                  <w:rPr>
                    <w:lang w:bidi="es-ES"/>
                  </w:rPr>
                  <w:t>[Su correo electrónico]</w:t>
                </w:r>
              </w:sdtContent>
            </w:sdt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7230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CE54AD">
        <w:trPr>
          <w:trHeight w:val="174"/>
        </w:trPr>
        <w:tc>
          <w:tcPr>
            <w:tcW w:w="720" w:type="dxa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2552" w:type="dxa"/>
            <w:gridSpan w:val="2"/>
            <w:vAlign w:val="center"/>
          </w:tcPr>
          <w:p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7230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CE54AD">
        <w:trPr>
          <w:trHeight w:val="633"/>
        </w:trPr>
        <w:tc>
          <w:tcPr>
            <w:tcW w:w="720" w:type="dxa"/>
          </w:tcPr>
          <w:p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1259E4" w:rsidRDefault="00E77B5E" w:rsidP="00CC1E8B">
            <w:pPr>
              <w:pStyle w:val="Contacto"/>
            </w:pPr>
            <w:r w:rsidRPr="001259E4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D2EA78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0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F7FDCDA60BB44D23AD125A7B0E54A4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21" w:type="dxa"/>
                <w:vAlign w:val="center"/>
              </w:tcPr>
              <w:p w:rsidR="00E77B5E" w:rsidRPr="001259E4" w:rsidRDefault="00E77B5E" w:rsidP="00AE68A8">
                <w:pPr>
                  <w:pStyle w:val="Informacin"/>
                </w:pPr>
                <w:r w:rsidRPr="001259E4">
                  <w:rPr>
                    <w:lang w:bidi="es-ES"/>
                  </w:rPr>
                  <w:t>[Su sitio web]</w:t>
                </w:r>
              </w:p>
            </w:tc>
          </w:sdtContent>
        </w:sdt>
        <w:tc>
          <w:tcPr>
            <w:tcW w:w="424" w:type="dxa"/>
            <w:vMerge/>
          </w:tcPr>
          <w:p w:rsidR="00E77B5E" w:rsidRPr="001259E4" w:rsidRDefault="00E77B5E" w:rsidP="00AE68A8"/>
        </w:tc>
        <w:tc>
          <w:tcPr>
            <w:tcW w:w="7230" w:type="dxa"/>
            <w:gridSpan w:val="2"/>
            <w:vMerge/>
          </w:tcPr>
          <w:p w:rsidR="00E77B5E" w:rsidRPr="001259E4" w:rsidRDefault="00E77B5E" w:rsidP="00AE68A8"/>
        </w:tc>
      </w:tr>
      <w:tr w:rsidR="00E77B5E" w:rsidRPr="001259E4" w:rsidTr="00CE54AD">
        <w:trPr>
          <w:trHeight w:val="2448"/>
        </w:trPr>
        <w:tc>
          <w:tcPr>
            <w:tcW w:w="720" w:type="dxa"/>
          </w:tcPr>
          <w:p w:rsidR="00E77B5E" w:rsidRPr="001259E4" w:rsidRDefault="00E77B5E" w:rsidP="00AE68A8"/>
        </w:tc>
        <w:tc>
          <w:tcPr>
            <w:tcW w:w="2552" w:type="dxa"/>
            <w:gridSpan w:val="2"/>
          </w:tcPr>
          <w:p w:rsidR="00E77B5E" w:rsidRPr="001259E4" w:rsidRDefault="00E77B5E" w:rsidP="00AE68A8"/>
        </w:tc>
        <w:tc>
          <w:tcPr>
            <w:tcW w:w="424" w:type="dxa"/>
          </w:tcPr>
          <w:p w:rsidR="00E77B5E" w:rsidRPr="001259E4" w:rsidRDefault="00E77B5E" w:rsidP="00AE68A8"/>
        </w:tc>
        <w:tc>
          <w:tcPr>
            <w:tcW w:w="7230" w:type="dxa"/>
            <w:gridSpan w:val="2"/>
            <w:vMerge/>
          </w:tcPr>
          <w:p w:rsidR="00E77B5E" w:rsidRPr="001259E4" w:rsidRDefault="00E77B5E" w:rsidP="00AE68A8"/>
        </w:tc>
        <w:bookmarkStart w:id="0" w:name="_GoBack"/>
        <w:bookmarkEnd w:id="0"/>
      </w:tr>
    </w:tbl>
    <w:p w:rsidR="007F5B63" w:rsidRPr="001259E4" w:rsidRDefault="007F5B63" w:rsidP="009B591F"/>
    <w:sectPr w:rsidR="007F5B63" w:rsidRPr="001259E4" w:rsidSect="001259E4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16F" w:rsidRDefault="0082616F" w:rsidP="00590471">
      <w:r>
        <w:separator/>
      </w:r>
    </w:p>
  </w:endnote>
  <w:endnote w:type="continuationSeparator" w:id="0">
    <w:p w:rsidR="0082616F" w:rsidRDefault="0082616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16F" w:rsidRDefault="0082616F" w:rsidP="00590471">
      <w:r>
        <w:separator/>
      </w:r>
    </w:p>
  </w:footnote>
  <w:footnote w:type="continuationSeparator" w:id="0">
    <w:p w:rsidR="0082616F" w:rsidRDefault="0082616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0BB6484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H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L/AcawN6UgM2/ZqdbEpSghhdG2VbBCrMnOiW0R6n60K&#10;znk7Ip8UBr9VKZTx7GCriid3dzheJpYsu32gif9F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9q3ainkoZ+FYCtOg/bVpmyUtKTJ8mjUHSmjrSYZ5IQMaRLhe&#10;hU1hvM9Tpeb6K/iFOueYFXHVdjTIGWIWpdMt7aBxuhrWU0UfDd/sTeMVWi3s1+xzbZhIhIFIdngU&#10;sfq9/UzpERg4whmPgblMhZJD93kkNrWU6sITUUIjRMBBiaras/MPf3bNrWrEl8ZhWHFE4fruqMQH&#10;f3bdHXqJBefReQxP4AWy124c6TR3zwajyE3wnvo9/433ddfByIUi3HjhwVucKk4X0gLf1D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3tiYZ3m/Z7/+v0yKw7qEXVhu6vZWCxVAepyLtXwM9RnjtIVUQX7&#10;qsXcYmK/BxTnhV+BT1MnVHkRjganOYoOSV2sE5MaF2cVXh9t9y4cYQ8ZiomEJEIgVAuVtEJYGzZD&#10;8CKkDM17KmTU2oibI4Rg+Y4bVFjr7pBdFD352U1V4gWm/J7/ejdRYi39eH9WI/m9Ci1GqZWRc1il&#10;ii2aMc0YrMqRAkETnrrZhGvcSZTHUJDnWGF5Bob5mrSlnt7FKG/UwyeWhfn2eiVpkNm+YKJCM5T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J36PPdwz+OPW337NDb&#10;boZuQhoYAyfmvhW/9VfsM9roaHswd2pCxtFmRvkd2lpV5+CMjI6zg0P/IS/9chYUhxh7pJIkz9fv&#10;+a/nqCzX0GZJCVHr4Koz71eG/8BKLl1+Ikdzrgy91wYYAQO1tiq7qdsugqcQE1QXqg6zwqq/Yr7c&#10;dafIZ+MNYrrd3zAg00VDcdP+GB63HGpplBYBLbXUPLDCWnCE0QYX8kdlvyw4Wt8n42HunGaxvF+h&#10;eSdke3vqQlpRyPDD0zXrQg5j4SRBq39I4EXs7BynBIO+GQ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f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z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kb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M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t70dM2x5hew1MiY5yQS8b4DmWQjbyTthJSRWCAj1ga7prJsOeXPiek53wTvsJSa4zXjT3PfK/5B&#10;dlk95Y3ZBwFiCkRjtrFm5AhHv1MYORTKjDyHjMS3ZYV9qg6Pec3Uoo1EGIog1ZUvPYbj8NiQvyd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MK+DV7eH1fztbxvk17oPg9//X31bbL&#10;XgacacMe8nv+6/fJ37LyOzN40ve3/AhVxg3/iOMryFOEqdjuIIeRFDeoBUqiR1NgbuSAXTC3hyxT&#10;1Fi/5i6QMjFstmtiG5Gp6TpSDtc5OyK1STcAdOYOA6iWOQotbhk/1Y+MD6BSdOynMONzaYeAH6oY&#10;vuqltBwWNzmRjlFRPFQoaZVGIdYbblycK4iUPmP08qWWnjioNPCusSDK4dJJlXpDOo61IYnEbtse&#10;7S42xWBCGF1LJxvYqsycDhaWXlerhnM+jvAnhcFPVQpVPDvYqubJ1R2Ol4ktC7CXbOI3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LshqwDK0UeIdlfOSKI0PbKz5+pgI/IhGCz3n3iK6URAHHLO+fBr1W23wHyIDsoq40dWP71EY&#10;kTp3SNrpkdwnSab++umB7XbJx9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r4ha2qonU0o9CBKzfwV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40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BuUSmF5QuBpoEg0OZYNSkU0MJGoHMtmciwblIpoYCJROZbN5Fg25VhC&#10;YPWCciybybFsUCq1DUyOZVOOJQReFRSJJseyKccSAk8DRaLJsWzKsYTA00CRaHIsm3IsIbA0UI5l&#10;MzmWTTmWEHgaKBJNjmVTjiUEngaKRJNj2ZRjCYGngSLR5Fg25VhC4GmgSDQ5lk05lhA4GjyVYwmB&#10;l4FwLE+TY3kqxxICTwOZnZ8mx/JUjiUEngYyOz9NjuWpHEsIPA3ET3yaHMtTOZYQeBqIn/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xhVI5lNu8Km5VjCYFngfpEk2OZlWMJ&#10;gWeBItHkWObbUykmxzIrxxICqwnKscwmx8LTs/I1mhwLL55rASYSlWOZzXMss3IsIfA6UZFociyz&#10;Pp0SAs8CRaLJscx6jiUElgXKscwmxzIrxxICzwJFosmx8P6sINHkWHicVwswZ2flWHhW3uwDRaLJ&#10;sczKsYTAGwVFosmxzPqkSggsC5RjmU2OZVaOJQSeBYpEk2OZlWMJgWeBItHkWGblWELgWaBINDmW&#10;WTmWEHgWKBJNjoXXr+Vz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Z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K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vZ9booO9QFYxyawuPSsKq7i6u9glNWZ0coh4AoFskVVigV43LVZo4XvPK5a5gb3w0k&#10;8vTroO5pfyqkZKoEUQi1NYHzGsWg+p7g7Bld5Jhlpntf7DRIeK0HzCqU+sswx2eJ71Z3PY6KPiH+&#10;gedholo4u28Yf0IAb2E+LdeHRoC3fqmdxNhNY/sJRWPZN11ZlI2TyF759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V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L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npp/fYV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FcEgVNtR9MjNdVno67Sa08cEU1FnuRHCVnHcqYTtT4P3tPwZXkEWE2Tfq5C&#10;MxQd89wJPH4pDztOqUpXzURbeGvoWbmm8lYNkx5hFKydUKOqHjL6CZnBl10D4Zn6r+dIqXi2EtPz&#10;3xE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N+oSCXpVF0+a0IC3i/fyCx/E2pJ&#10;2bOX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r5Q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lqilrXoypdSDYGL238K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oBSKSxPCDwNFIkmx/KAUhENTCQqx/IwOZYHlIpoYCJROZaHybE8lGMJgdULyrE8TI7lAaVS28Dk&#10;WB7KsYTAq4Ii0eRYHsqxhMDTQJFociwP5VhC4GmgSDQ5lodyLCGwNFCO5WFyLA/lWELgaaBINDmW&#10;h3IsIfA0UCSaHMtDOZYQeBooEk2O5aEcSwg8DRSJJsfyUI4lBI4GT+VYQuBlIBzL0+RYnsqxhMDT&#10;QGbnp8mxPJVjCYGngczOT5NjeSrHEgJPA/ETnybH8lSOJQSeBuInP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j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e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e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9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3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12JL6rmd56bAog4IL81zbhVdiqjKHx5B3IYIKdnzZsz5Xy8liN8HGmYTl1WMt98o59Vi+&#10;qRy3H1/2LMOt9KcxwfVYDgW9HvvTtSSMVH6a/1fPKsBS2ijxjs55AUrjA6s5Px8Tga9otJbn3ltE&#10;NQrigDXqx6dRv1UG/xMZgCriRlc/fkdhROpcIemkR3KfJEj9/dO12uOSj/93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">
              <v:group id="Grupo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8AB561A"/>
    <w:multiLevelType w:val="multilevel"/>
    <w:tmpl w:val="B3F8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5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745"/>
    <w:rsid w:val="00055B72"/>
    <w:rsid w:val="00060042"/>
    <w:rsid w:val="0008685D"/>
    <w:rsid w:val="00112FD7"/>
    <w:rsid w:val="001253DD"/>
    <w:rsid w:val="001259E4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80756"/>
    <w:rsid w:val="004D7B1F"/>
    <w:rsid w:val="004E158A"/>
    <w:rsid w:val="004F3EA2"/>
    <w:rsid w:val="005471D7"/>
    <w:rsid w:val="00547933"/>
    <w:rsid w:val="00565C77"/>
    <w:rsid w:val="0056708E"/>
    <w:rsid w:val="005801E5"/>
    <w:rsid w:val="00590471"/>
    <w:rsid w:val="00594D44"/>
    <w:rsid w:val="005D01FA"/>
    <w:rsid w:val="005D45DC"/>
    <w:rsid w:val="005E7582"/>
    <w:rsid w:val="005F5A9A"/>
    <w:rsid w:val="00635346"/>
    <w:rsid w:val="006716D8"/>
    <w:rsid w:val="006920F0"/>
    <w:rsid w:val="006C020C"/>
    <w:rsid w:val="006D79A8"/>
    <w:rsid w:val="007575B6"/>
    <w:rsid w:val="007F5B63"/>
    <w:rsid w:val="00803A0A"/>
    <w:rsid w:val="0082616F"/>
    <w:rsid w:val="00846CB9"/>
    <w:rsid w:val="008679E6"/>
    <w:rsid w:val="008A1E6E"/>
    <w:rsid w:val="008B108C"/>
    <w:rsid w:val="008C2CFC"/>
    <w:rsid w:val="008E1594"/>
    <w:rsid w:val="009475DC"/>
    <w:rsid w:val="00967B93"/>
    <w:rsid w:val="00976A14"/>
    <w:rsid w:val="009B591F"/>
    <w:rsid w:val="00A31B16"/>
    <w:rsid w:val="00AE68A8"/>
    <w:rsid w:val="00B6466C"/>
    <w:rsid w:val="00B76CDA"/>
    <w:rsid w:val="00BC4745"/>
    <w:rsid w:val="00BD6B97"/>
    <w:rsid w:val="00C00739"/>
    <w:rsid w:val="00C14078"/>
    <w:rsid w:val="00C83A18"/>
    <w:rsid w:val="00CC1E8B"/>
    <w:rsid w:val="00CD2321"/>
    <w:rsid w:val="00CE1E3D"/>
    <w:rsid w:val="00CE54AD"/>
    <w:rsid w:val="00D053FA"/>
    <w:rsid w:val="00D26515"/>
    <w:rsid w:val="00E26AED"/>
    <w:rsid w:val="00E42930"/>
    <w:rsid w:val="00E73AB8"/>
    <w:rsid w:val="00E77B5E"/>
    <w:rsid w:val="00E90A60"/>
    <w:rsid w:val="00ED47F7"/>
    <w:rsid w:val="00EE7E09"/>
    <w:rsid w:val="00F0223C"/>
    <w:rsid w:val="00F158F2"/>
    <w:rsid w:val="00F3235D"/>
    <w:rsid w:val="00F41378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Carta%20de%20presentaci&#243;n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20D8E6EB7AD45F5AE27A806D6284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468DD-585A-40D7-9198-22586CBEDEDB}"/>
      </w:docPartPr>
      <w:docPartBody>
        <w:p w:rsidR="009A1F0B" w:rsidRDefault="009D7E04">
          <w:pPr>
            <w:pStyle w:val="320D8E6EB7AD45F5AE27A806D628461F"/>
          </w:pPr>
          <w:r w:rsidRPr="001259E4">
            <w:rPr>
              <w:lang w:bidi="es-ES"/>
            </w:rPr>
            <w:t>[Su dirección]</w:t>
          </w:r>
        </w:p>
      </w:docPartBody>
    </w:docPart>
    <w:docPart>
      <w:docPartPr>
        <w:name w:val="0C1F0230543D4F288EEEE7A23C304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990F1-4448-4529-B3F0-6FA760A7607B}"/>
      </w:docPartPr>
      <w:docPartBody>
        <w:p w:rsidR="009A1F0B" w:rsidRDefault="009D7E04">
          <w:pPr>
            <w:pStyle w:val="0C1F0230543D4F288EEEE7A23C304B49"/>
          </w:pPr>
          <w:r w:rsidRPr="001259E4">
            <w:rPr>
              <w:lang w:bidi="es-ES"/>
            </w:rPr>
            <w:t>[Ciudad, código postal]</w:t>
          </w:r>
        </w:p>
      </w:docPartBody>
    </w:docPart>
    <w:docPart>
      <w:docPartPr>
        <w:name w:val="1282DC75E1834EB98A2843B2CFF51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37B59-5102-40C6-91D7-27ED27167979}"/>
      </w:docPartPr>
      <w:docPartBody>
        <w:p w:rsidR="009A1F0B" w:rsidRDefault="009D7E04">
          <w:pPr>
            <w:pStyle w:val="1282DC75E1834EB98A2843B2CFF51515"/>
          </w:pPr>
          <w:r w:rsidRPr="001259E4">
            <w:rPr>
              <w:lang w:bidi="es-ES"/>
            </w:rPr>
            <w:t>[Su teléfono]</w:t>
          </w:r>
        </w:p>
      </w:docPartBody>
    </w:docPart>
    <w:docPart>
      <w:docPartPr>
        <w:name w:val="AB36DCE52B0A455082054518B8493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21645-BBBD-4F71-A5E2-C142AD968AD6}"/>
      </w:docPartPr>
      <w:docPartBody>
        <w:p w:rsidR="009A1F0B" w:rsidRDefault="009D7E04">
          <w:pPr>
            <w:pStyle w:val="AB36DCE52B0A455082054518B849362F"/>
          </w:pPr>
          <w:r w:rsidRPr="001259E4">
            <w:rPr>
              <w:lang w:bidi="es-ES"/>
            </w:rPr>
            <w:t>[Su correo electrónico]</w:t>
          </w:r>
        </w:p>
      </w:docPartBody>
    </w:docPart>
    <w:docPart>
      <w:docPartPr>
        <w:name w:val="F7FDCDA60BB44D23AD125A7B0E54A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93CC2-05EE-46BE-8D53-679F5944F634}"/>
      </w:docPartPr>
      <w:docPartBody>
        <w:p w:rsidR="009A1F0B" w:rsidRDefault="009D7E04">
          <w:pPr>
            <w:pStyle w:val="F7FDCDA60BB44D23AD125A7B0E54A485"/>
          </w:pPr>
          <w:r w:rsidRPr="001259E4">
            <w:rPr>
              <w:lang w:bidi="es-ES"/>
            </w:rPr>
            <w:t>[Su sitio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E04"/>
    <w:rsid w:val="000E18F8"/>
    <w:rsid w:val="009A1F0B"/>
    <w:rsid w:val="009D7E04"/>
    <w:rsid w:val="00EE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6A7D2DB2724435EB3604B3144DC7D73">
    <w:name w:val="A6A7D2DB2724435EB3604B3144DC7D73"/>
  </w:style>
  <w:style w:type="paragraph" w:customStyle="1" w:styleId="D6E7F685ADAC47F7AAAA3575D86AA820">
    <w:name w:val="D6E7F685ADAC47F7AAAA3575D86AA820"/>
  </w:style>
  <w:style w:type="paragraph" w:customStyle="1" w:styleId="D1EF407AAE5F4A10AE287ED08298E375">
    <w:name w:val="D1EF407AAE5F4A10AE287ED08298E375"/>
  </w:style>
  <w:style w:type="paragraph" w:customStyle="1" w:styleId="18CD7599362B4D9EA354E79A04105434">
    <w:name w:val="18CD7599362B4D9EA354E79A04105434"/>
  </w:style>
  <w:style w:type="paragraph" w:customStyle="1" w:styleId="B093A3B2112A40DAAEE3D29CF9190891">
    <w:name w:val="B093A3B2112A40DAAEE3D29CF9190891"/>
  </w:style>
  <w:style w:type="paragraph" w:customStyle="1" w:styleId="BE709868450A4B5E8CE302F168EE2435">
    <w:name w:val="BE709868450A4B5E8CE302F168EE2435"/>
  </w:style>
  <w:style w:type="paragraph" w:customStyle="1" w:styleId="7E7973E0CC3F4C36B01E7907AD2DF224">
    <w:name w:val="7E7973E0CC3F4C36B01E7907AD2DF224"/>
  </w:style>
  <w:style w:type="paragraph" w:customStyle="1" w:styleId="558079DFCF3448E2B65E7352E5FECACE">
    <w:name w:val="558079DFCF3448E2B65E7352E5FECACE"/>
  </w:style>
  <w:style w:type="paragraph" w:customStyle="1" w:styleId="1188D9557B26454CB63EF2BFAA490C48">
    <w:name w:val="1188D9557B26454CB63EF2BFAA490C48"/>
  </w:style>
  <w:style w:type="paragraph" w:customStyle="1" w:styleId="97CD6FD001354D998ACAD79664F2EA56">
    <w:name w:val="97CD6FD001354D998ACAD79664F2EA56"/>
  </w:style>
  <w:style w:type="paragraph" w:customStyle="1" w:styleId="96FE715908544245938F892C73F5C69B">
    <w:name w:val="96FE715908544245938F892C73F5C69B"/>
  </w:style>
  <w:style w:type="paragraph" w:customStyle="1" w:styleId="766C0485266B43CAA4EA7E9F24EF6565">
    <w:name w:val="766C0485266B43CAA4EA7E9F24EF6565"/>
  </w:style>
  <w:style w:type="paragraph" w:customStyle="1" w:styleId="320D8E6EB7AD45F5AE27A806D628461F">
    <w:name w:val="320D8E6EB7AD45F5AE27A806D628461F"/>
  </w:style>
  <w:style w:type="paragraph" w:customStyle="1" w:styleId="0C1F0230543D4F288EEEE7A23C304B49">
    <w:name w:val="0C1F0230543D4F288EEEE7A23C304B49"/>
  </w:style>
  <w:style w:type="paragraph" w:customStyle="1" w:styleId="1282DC75E1834EB98A2843B2CFF51515">
    <w:name w:val="1282DC75E1834EB98A2843B2CFF51515"/>
  </w:style>
  <w:style w:type="paragraph" w:customStyle="1" w:styleId="AB36DCE52B0A455082054518B849362F">
    <w:name w:val="AB36DCE52B0A455082054518B849362F"/>
  </w:style>
  <w:style w:type="paragraph" w:customStyle="1" w:styleId="F7FDCDA60BB44D23AD125A7B0E54A485">
    <w:name w:val="F7FDCDA60BB44D23AD125A7B0E54A4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262D748-5642-4DC0-B13D-E06BDC96C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3</Pages>
  <Words>500</Words>
  <Characters>2756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2020-10-14T13:59:00Z</dcterms:created>
  <dcterms:modified xsi:type="dcterms:W3CDTF">2020-10-15T16:25:00Z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